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Comic Sans MS" w:eastAsia="Times New Roman" w:hAnsi="Comic Sans MS" w:cs="Helvetica"/>
          <w:color w:val="FFFFFF"/>
          <w:sz w:val="54"/>
          <w:szCs w:val="54"/>
          <w:bdr w:val="none" w:sz="0" w:space="0" w:color="auto" w:frame="1"/>
          <w:shd w:val="clear" w:color="auto" w:fill="DAA520"/>
        </w:rPr>
        <w:t>  </w:t>
      </w:r>
      <w:r w:rsidRPr="00160C88">
        <w:rPr>
          <w:rFonts w:ascii="Comic Sans MS" w:eastAsia="Times New Roman" w:hAnsi="Comic Sans MS" w:cs="Helvetica"/>
          <w:i/>
          <w:iCs/>
          <w:color w:val="FFFFFF"/>
          <w:sz w:val="54"/>
          <w:szCs w:val="54"/>
          <w:bdr w:val="none" w:sz="0" w:space="0" w:color="auto" w:frame="1"/>
          <w:shd w:val="clear" w:color="auto" w:fill="008080"/>
        </w:rPr>
        <w:t> </w:t>
      </w:r>
      <w:r w:rsidRPr="00AC50E0">
        <w:rPr>
          <w:rFonts w:ascii="Comic Sans MS" w:eastAsia="Times New Roman" w:hAnsi="Comic Sans MS" w:cs="Helvetica"/>
          <w:i/>
          <w:iCs/>
          <w:color w:val="FFFFFF"/>
          <w:sz w:val="48"/>
          <w:szCs w:val="48"/>
          <w:bdr w:val="none" w:sz="0" w:space="0" w:color="auto" w:frame="1"/>
          <w:shd w:val="clear" w:color="auto" w:fill="008080"/>
        </w:rPr>
        <w:t>long</w:t>
      </w:r>
      <w:r w:rsidRPr="00160C88">
        <w:rPr>
          <w:rFonts w:ascii="Comic Sans MS" w:eastAsia="Times New Roman" w:hAnsi="Comic Sans MS" w:cs="Helvetica"/>
          <w:i/>
          <w:iCs/>
          <w:color w:val="FFFFFF"/>
          <w:sz w:val="54"/>
          <w:szCs w:val="54"/>
          <w:bdr w:val="none" w:sz="0" w:space="0" w:color="auto" w:frame="1"/>
          <w:shd w:val="clear" w:color="auto" w:fill="008080"/>
        </w:rPr>
        <w:t>.9oclocks.com  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160C88" w:rsidRPr="00160C88" w:rsidRDefault="004669AE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575E9DE" wp14:editId="2799C031">
            <wp:simplePos x="0" y="0"/>
            <wp:positionH relativeFrom="column">
              <wp:posOffset>4401185</wp:posOffset>
            </wp:positionH>
            <wp:positionV relativeFrom="paragraph">
              <wp:posOffset>44450</wp:posOffset>
            </wp:positionV>
            <wp:extent cx="2426448" cy="1676400"/>
            <wp:effectExtent l="0" t="0" r="0" b="0"/>
            <wp:wrapNone/>
            <wp:docPr id="17" name="Picture 17" descr="https://long.9oclocks.com/static/uploads/article/images/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ng.9oclocks.com/static/uploads/article/images/CIRC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4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160C88" w:rsidRPr="00160C88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bdr w:val="none" w:sz="0" w:space="0" w:color="auto" w:frame="1"/>
          </w:rPr>
          <w:t>https://www.youtube.com/@9oclocks/videos</w:t>
        </w:r>
      </w:hyperlink>
    </w:p>
    <w:p w:rsidR="00160C88" w:rsidRPr="00160C88" w:rsidRDefault="00A175AD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2" w:history="1">
        <w:r w:rsidR="00160C88" w:rsidRPr="00160C88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bdr w:val="none" w:sz="0" w:space="0" w:color="auto" w:frame="1"/>
          </w:rPr>
          <w:t>https://www.facebook.com/9.9oclocks</w:t>
        </w:r>
      </w:hyperlink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* </w:t>
      </w: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Đăng nhập 9oclocks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&gt; Vào tab </w:t>
      </w:r>
      <w:r w:rsidRPr="00160C88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Healthcheck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&gt; Bấm nút "</w:t>
      </w:r>
      <w:r w:rsidRPr="00160C88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bdr w:val="none" w:sz="0" w:space="0" w:color="auto" w:frame="1"/>
        </w:rPr>
        <w:t>SEARCH</w:t>
      </w: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"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2A5A17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Hàng ngày chỉ nhìn cột:</w:t>
      </w:r>
      <w:r w:rsidR="002A5A1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r w:rsidRPr="00160C88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VN30F1</w:t>
      </w:r>
      <w:r w:rsidR="002A5A17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M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để thực hiện Mở / Giữ / Đóng hợp đồng theo màu sắc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b/>
          <w:bCs/>
          <w:i/>
          <w:iCs/>
          <w:color w:val="333333"/>
          <w:sz w:val="27"/>
          <w:szCs w:val="27"/>
          <w:bdr w:val="none" w:sz="0" w:space="0" w:color="auto" w:frame="1"/>
          <w:shd w:val="clear" w:color="auto" w:fill="008080"/>
        </w:rPr>
        <w:t>   </w:t>
      </w:r>
      <w:r w:rsidRPr="00160C88">
        <w:rPr>
          <w:rFonts w:ascii="Helvetica" w:eastAsia="Times New Roman" w:hAnsi="Helvetica" w:cs="Helvetica"/>
          <w:i/>
          <w:iCs/>
          <w:color w:val="333333"/>
          <w:sz w:val="27"/>
          <w:szCs w:val="27"/>
          <w:bdr w:val="none" w:sz="0" w:space="0" w:color="auto" w:frame="1"/>
        </w:rPr>
        <w:t> </w:t>
      </w:r>
      <w:r w:rsidRPr="00160C88">
        <w:rPr>
          <w:rFonts w:ascii="Helvetica" w:eastAsia="Times New Roman" w:hAnsi="Helvetica" w:cs="Helvetica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>A/</w:t>
      </w:r>
      <w:r w:rsidRPr="00160C88">
        <w:rPr>
          <w:rFonts w:ascii="Helvetica" w:eastAsia="Times New Roman" w:hAnsi="Helvetica" w:cs="Helvetica"/>
          <w:i/>
          <w:iCs/>
          <w:color w:val="333333"/>
          <w:sz w:val="27"/>
          <w:szCs w:val="27"/>
          <w:bdr w:val="none" w:sz="0" w:space="0" w:color="auto" w:frame="1"/>
        </w:rPr>
        <w:t> </w:t>
      </w:r>
      <w:r w:rsidRPr="00160C88">
        <w:rPr>
          <w:rFonts w:ascii="Helvetica" w:eastAsia="Times New Roman" w:hAnsi="Helvetica" w:cs="Helvetica"/>
          <w:b/>
          <w:bCs/>
          <w:color w:val="333333"/>
          <w:sz w:val="27"/>
          <w:szCs w:val="27"/>
          <w:u w:val="single"/>
          <w:bdr w:val="none" w:sz="0" w:space="0" w:color="auto" w:frame="1"/>
        </w:rPr>
        <w:t>KHI NÀO MỞ / ĐÓNG HỢP ĐỒNG ?</w:t>
      </w:r>
    </w:p>
    <w:p w:rsidR="00160C88" w:rsidRPr="00160C88" w:rsidRDefault="00160C88" w:rsidP="00160C88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Hãy nhìn cột .</w:t>
      </w:r>
      <w:r w:rsidRPr="00B744C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VN30F1M </w:t>
      </w: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(màu cam, hình dưới)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- Nếu Xanh lá thì MỞ Buy mua ngay (giá ATO)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- Nếu vàng thì Hold Long (giữ lệnh mua lên)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- Nếu Đỏ thì MỞ Sell bán ngay (giá ATO)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- Nếu Xám thì Hold Short (giữ lệnh bán xuống)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Lưu ý: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- C</w:t>
      </w: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ột </w:t>
      </w:r>
      <w:r w:rsidRPr="00B744C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.PREPARE </w:t>
      </w: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luôn báo trước cột Tên .</w:t>
      </w:r>
      <w:r w:rsidRPr="00B744C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VN30F1M 1 ngày</w:t>
      </w: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 để ta có thời gian chuẩn bị </w:t>
      </w:r>
      <w:r w:rsidRPr="00B744C6">
        <w:rPr>
          <w:rFonts w:ascii="Helvetica" w:eastAsia="Times New Roman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hành động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- Mở / đóng hợp đồng bằng giá ATO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FFFFFF"/>
          <w:sz w:val="21"/>
          <w:szCs w:val="21"/>
          <w:bdr w:val="none" w:sz="0" w:space="0" w:color="auto" w:frame="1"/>
          <w:shd w:val="clear" w:color="auto" w:fill="FF0000"/>
        </w:rPr>
        <w:t>    Xem lời lỗ ở đâu?   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Ví dụ: nếu đang Hold Long thì lời lỗ như sau</w:t>
      </w:r>
    </w:p>
    <w:p w:rsidR="00B744C6" w:rsidRP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Số điểm cột .</w:t>
      </w:r>
      <w:r w:rsidRPr="00B744C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VN30F1M = giá đóng cửa hôm đó - giá mở cửa ngày có ô xanh lá</w:t>
      </w:r>
    </w:p>
    <w:p w:rsidR="00B744C6" w:rsidRDefault="00B744C6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</w:pPr>
      <w:r w:rsidRPr="00B744C6">
        <w:rPr>
          <w:rFonts w:ascii="Helvetica" w:eastAsia="Times New Roman" w:hAnsi="Helvetica" w:cs="Helvetica"/>
          <w:color w:val="333333"/>
          <w:sz w:val="21"/>
          <w:szCs w:val="21"/>
        </w:rPr>
        <w:t>Số điểm cột </w:t>
      </w:r>
      <w:r w:rsidRPr="00B744C6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.MIN1= giá thấp nhất ngày hôm đó - giá mở cửa ngày có ô xanh lá</w:t>
      </w:r>
    </w:p>
    <w:p w:rsidR="00B83727" w:rsidRPr="00B744C6" w:rsidRDefault="00B83727" w:rsidP="00B744C6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6700838" cy="3505376"/>
            <wp:effectExtent l="152400" t="152400" r="367030" b="361950"/>
            <wp:docPr id="1" name="Picture 1" descr="https://long.9oclocks.com/static/uploads/article/images/LONG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ng.9oclocks.com/static/uploads/article/images/LONG%2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13" cy="3508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C88" w:rsidRPr="00160C88" w:rsidRDefault="00160C88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b/>
          <w:bCs/>
          <w:i/>
          <w:iCs/>
          <w:color w:val="333333"/>
          <w:sz w:val="27"/>
          <w:szCs w:val="27"/>
          <w:bdr w:val="none" w:sz="0" w:space="0" w:color="auto" w:frame="1"/>
          <w:shd w:val="clear" w:color="auto" w:fill="FF0000"/>
        </w:rPr>
        <w:lastRenderedPageBreak/>
        <w:t>   </w:t>
      </w:r>
      <w:r w:rsidRPr="00160C88">
        <w:rPr>
          <w:rFonts w:ascii="Helvetica" w:eastAsia="Times New Roman" w:hAnsi="Helvetica" w:cs="Helvetica"/>
          <w:i/>
          <w:iCs/>
          <w:color w:val="333333"/>
          <w:sz w:val="27"/>
          <w:szCs w:val="27"/>
          <w:bdr w:val="none" w:sz="0" w:space="0" w:color="auto" w:frame="1"/>
        </w:rPr>
        <w:t> </w:t>
      </w:r>
      <w:r w:rsidRPr="00160C88">
        <w:rPr>
          <w:rFonts w:ascii="Helvetica" w:eastAsia="Times New Roman" w:hAnsi="Helvetica" w:cs="Helvetica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>B/ </w:t>
      </w:r>
      <w:r w:rsidRPr="00160C88">
        <w:rPr>
          <w:rFonts w:ascii="Helvetica" w:eastAsia="Times New Roman" w:hAnsi="Helvetica" w:cs="Helvetica"/>
          <w:b/>
          <w:bCs/>
          <w:color w:val="333333"/>
          <w:sz w:val="27"/>
          <w:szCs w:val="27"/>
          <w:u w:val="single"/>
          <w:bdr w:val="none" w:sz="0" w:space="0" w:color="auto" w:frame="1"/>
        </w:rPr>
        <w:t>NỐI HỢP ĐỒNG LÀ GÌ, KHI NÀO CẦN NỐI ?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color w:val="333333"/>
          <w:sz w:val="21"/>
          <w:szCs w:val="21"/>
        </w:rPr>
        <w:t>* Nối hợp đồng = tiếp tục giữ 1 vị thế đang Hold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color w:val="333333"/>
          <w:sz w:val="21"/>
          <w:szCs w:val="21"/>
        </w:rPr>
        <w:t>* Nếu không nối thì sẽ không còn hợp đồng trong tay, thiệt hại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color w:val="333333"/>
          <w:sz w:val="21"/>
          <w:szCs w:val="21"/>
        </w:rPr>
        <w:t>* Thứ 5 đáo hạn: ta không làm gì hết, chỉ xem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color w:val="333333"/>
          <w:sz w:val="21"/>
          <w:szCs w:val="21"/>
        </w:rPr>
        <w:t>* Thứ 6 ta nối bằng giá ATC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​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Tín hiệu khuyên nối như sau: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i/>
          <w:iCs/>
          <w:color w:val="333333"/>
          <w:sz w:val="24"/>
          <w:szCs w:val="24"/>
          <w:bdr w:val="none" w:sz="0" w:space="0" w:color="auto" w:frame="1"/>
        </w:rPr>
        <w:t>Nếu cột .</w:t>
      </w:r>
      <w:r w:rsidRPr="00B83727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VN30F1M </w:t>
      </w:r>
      <w:r w:rsidRPr="00B83727">
        <w:rPr>
          <w:rFonts w:ascii="Helvetica" w:eastAsia="Times New Roman" w:hAnsi="Helvetica" w:cs="Helvetica"/>
          <w:i/>
          <w:iCs/>
          <w:color w:val="333333"/>
          <w:sz w:val="24"/>
          <w:szCs w:val="24"/>
          <w:bdr w:val="none" w:sz="0" w:space="0" w:color="auto" w:frame="1"/>
        </w:rPr>
        <w:t>màu vàng: hãy buy (nối long)</w:t>
      </w:r>
    </w:p>
    <w:p w:rsidR="00B83727" w:rsidRPr="00B83727" w:rsidRDefault="00B83727" w:rsidP="00B83727">
      <w:p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</w:pPr>
      <w:r w:rsidRPr="00B83727">
        <w:rPr>
          <w:rFonts w:ascii="Helvetica" w:eastAsia="Times New Roman" w:hAnsi="Helvetica" w:cs="Helvetica"/>
          <w:i/>
          <w:iCs/>
          <w:color w:val="333333"/>
          <w:sz w:val="24"/>
          <w:szCs w:val="24"/>
          <w:bdr w:val="none" w:sz="0" w:space="0" w:color="auto" w:frame="1"/>
        </w:rPr>
        <w:t>Nếu cột .</w:t>
      </w:r>
      <w:r w:rsidRPr="00B83727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VN30F1M </w:t>
      </w:r>
      <w:r w:rsidRPr="00B83727">
        <w:rPr>
          <w:rFonts w:ascii="Helvetica" w:eastAsia="Times New Roman" w:hAnsi="Helvetica" w:cs="Helvetica"/>
          <w:i/>
          <w:iCs/>
          <w:color w:val="333333"/>
          <w:sz w:val="24"/>
          <w:szCs w:val="24"/>
          <w:bdr w:val="none" w:sz="0" w:space="0" w:color="auto" w:frame="1"/>
        </w:rPr>
        <w:t>màu xám: hãy sell (nối short)</w:t>
      </w:r>
    </w:p>
    <w:p w:rsidR="00160C88" w:rsidRPr="00160C88" w:rsidRDefault="00160C88" w:rsidP="00160C88">
      <w:pPr>
        <w:shd w:val="clear" w:color="auto" w:fill="FEFEFE"/>
        <w:spacing w:after="30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676900" cy="3915504"/>
            <wp:effectExtent l="152400" t="152400" r="361950" b="370840"/>
            <wp:docPr id="14" name="Picture 14" descr="https://long.9oclocks.com/static/uploads/article/images/giai%20th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ong.9oclocks.com/static/uploads/article/images/giai%20thi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1" cy="3951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=========================</w:t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Các vấn đề còn lại cực kì quan trọng</w:t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1/ Phân bổ vốn bao nhiêu cho 1 hợp đồng để không bị cháy ?</w:t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2/ Chi phí giữ 1 lệnh nhiều ngày ?</w:t>
      </w:r>
    </w:p>
    <w:p w:rsidR="00124862" w:rsidRDefault="00124862" w:rsidP="00124862">
      <w:pPr>
        <w:pStyle w:val="ListParagraph"/>
        <w:shd w:val="clear" w:color="auto" w:fill="FEFEFE"/>
        <w:spacing w:after="0" w:line="240" w:lineRule="auto"/>
        <w:ind w:left="54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0C88" w:rsidRPr="00124862" w:rsidRDefault="00124862" w:rsidP="00124862">
      <w:pPr>
        <w:pStyle w:val="ListParagraph"/>
        <w:numPr>
          <w:ilvl w:val="0"/>
          <w:numId w:val="25"/>
        </w:numPr>
        <w:shd w:val="clear" w:color="auto" w:fill="FEFEFE"/>
        <w:spacing w:after="0" w:line="240" w:lineRule="auto"/>
        <w:ind w:right="0"/>
        <w:textAlignment w:val="baseline"/>
        <w:rPr>
          <w:rFonts w:ascii="Helvetica" w:eastAsia="Times New Roman" w:hAnsi="Helvetica" w:cs="Helvetica"/>
          <w:i/>
          <w:color w:val="FF0000"/>
          <w:sz w:val="21"/>
          <w:szCs w:val="21"/>
        </w:rPr>
      </w:pPr>
      <w:r w:rsidRPr="00124862">
        <w:rPr>
          <w:rFonts w:ascii="Helvetica" w:eastAsia="Times New Roman" w:hAnsi="Helvetica" w:cs="Helvetica"/>
          <w:i/>
          <w:color w:val="FF0000"/>
          <w:sz w:val="21"/>
          <w:szCs w:val="21"/>
        </w:rPr>
        <w:t>Từ khi chạy KRX, khôn</w:t>
      </w:r>
      <w:r w:rsidR="008E14B0">
        <w:rPr>
          <w:rFonts w:ascii="Helvetica" w:eastAsia="Times New Roman" w:hAnsi="Helvetica" w:cs="Helvetica"/>
          <w:i/>
          <w:color w:val="FF0000"/>
          <w:sz w:val="21"/>
          <w:szCs w:val="21"/>
        </w:rPr>
        <w:t xml:space="preserve">g tính phí qua đêm. Nên </w:t>
      </w:r>
      <w:r w:rsidRPr="00124862">
        <w:rPr>
          <w:rFonts w:ascii="Helvetica" w:eastAsia="Times New Roman" w:hAnsi="Helvetica" w:cs="Helvetica"/>
          <w:i/>
          <w:color w:val="FF0000"/>
          <w:sz w:val="21"/>
          <w:szCs w:val="21"/>
        </w:rPr>
        <w:t>đầu tư trung hạn</w:t>
      </w:r>
      <w:r w:rsidR="008E14B0">
        <w:rPr>
          <w:rFonts w:ascii="Helvetica" w:eastAsia="Times New Roman" w:hAnsi="Helvetica" w:cs="Helvetica"/>
          <w:i/>
          <w:color w:val="FF0000"/>
          <w:sz w:val="21"/>
          <w:szCs w:val="21"/>
        </w:rPr>
        <w:t xml:space="preserve"> phái sinh trung vài dài hạn</w:t>
      </w:r>
      <w:bookmarkStart w:id="0" w:name="_GoBack"/>
      <w:bookmarkEnd w:id="0"/>
      <w:r w:rsidR="008E14B0">
        <w:rPr>
          <w:rFonts w:ascii="Helvetica" w:eastAsia="Times New Roman" w:hAnsi="Helvetica" w:cs="Helvetica"/>
          <w:i/>
          <w:color w:val="FF0000"/>
          <w:sz w:val="21"/>
          <w:szCs w:val="21"/>
        </w:rPr>
        <w:t xml:space="preserve"> rất có lợi </w:t>
      </w:r>
      <w:r w:rsidRPr="00124862">
        <w:rPr>
          <w:rFonts w:ascii="Helvetica" w:eastAsia="Times New Roman" w:hAnsi="Helvetica" w:cs="Helvetica"/>
          <w:i/>
          <w:color w:val="FF0000"/>
          <w:sz w:val="21"/>
          <w:szCs w:val="21"/>
        </w:rPr>
        <w:t xml:space="preserve"> ! </w:t>
      </w:r>
      <w:r w:rsidR="00160C88" w:rsidRPr="00124862">
        <w:rPr>
          <w:rFonts w:ascii="Helvetica" w:eastAsia="Times New Roman" w:hAnsi="Helvetica" w:cs="Helvetica"/>
          <w:i/>
          <w:color w:val="FF0000"/>
          <w:sz w:val="21"/>
          <w:szCs w:val="21"/>
        </w:rPr>
        <w:t> </w:t>
      </w:r>
    </w:p>
    <w:p w:rsidR="00124862" w:rsidRPr="00160C88" w:rsidRDefault="00124862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&gt;&gt; Hãy liên hệ 9OCLOCKs để được giải đáp !</w:t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Chân thành cảm ơn !</w:t>
      </w:r>
    </w:p>
    <w:p w:rsidR="00160C88" w:rsidRPr="00160C88" w:rsidRDefault="00160C88" w:rsidP="00AC50E0">
      <w:pPr>
        <w:shd w:val="clear" w:color="auto" w:fill="FEFEFE"/>
        <w:spacing w:after="0" w:line="240" w:lineRule="auto"/>
        <w:ind w:left="18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60C88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1C66AD" w:rsidRPr="00160C88" w:rsidRDefault="001C66AD" w:rsidP="00AC50E0">
      <w:pPr>
        <w:spacing w:after="0"/>
        <w:ind w:left="180" w:right="0"/>
      </w:pPr>
    </w:p>
    <w:sectPr w:rsidR="001C66AD" w:rsidRPr="00160C88" w:rsidSect="00AC50E0">
      <w:headerReference w:type="default" r:id="rId15"/>
      <w:footerReference w:type="default" r:id="rId16"/>
      <w:pgSz w:w="12240" w:h="15840" w:code="1"/>
      <w:pgMar w:top="360" w:right="630" w:bottom="63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5AD" w:rsidRDefault="00A175AD" w:rsidP="001C66AD">
      <w:pPr>
        <w:spacing w:after="0" w:line="240" w:lineRule="auto"/>
      </w:pPr>
      <w:r>
        <w:separator/>
      </w:r>
    </w:p>
  </w:endnote>
  <w:endnote w:type="continuationSeparator" w:id="0">
    <w:p w:rsidR="00A175AD" w:rsidRDefault="00A175A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39A7C38-C26A-4F7C-A4DA-43DB4A01031B}"/>
    <w:embedBold r:id="rId2" w:fontKey="{0F3E46E3-4B53-458F-9386-F0826056532B}"/>
    <w:embedItalic r:id="rId3" w:fontKey="{75FCF47D-870D-4B3F-B69A-D81964E1D55F}"/>
    <w:embedBoldItalic r:id="rId4" w:fontKey="{027D834D-C055-4141-900B-2A105FA9C5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C6462D-2992-4802-840F-10AA6F0E5721}"/>
    <w:embedBold r:id="rId6" w:fontKey="{06BA4EED-21D5-43F7-8266-2F7477F8973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29BC587-6311-4BA4-8000-1D18310962E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316A0381-577F-4C25-8321-A637715C948A}"/>
    <w:embedBold r:id="rId9" w:fontKey="{425A3682-E0AE-4B18-9EDB-4713EC1F5BC0}"/>
    <w:embedItalic r:id="rId10" w:fontKey="{D7604497-EC56-4121-A83C-BD104E343A4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1" w:fontKey="{73141F49-4727-4DFD-A1C7-C68E91E6C99E}"/>
    <w:embedItalic r:id="rId12" w:fontKey="{6739D851-771C-4ED4-AC44-1F3EAF7090C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49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2A2" w:rsidRDefault="00004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7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5AD" w:rsidRDefault="00A175AD" w:rsidP="001C66AD">
      <w:pPr>
        <w:spacing w:after="0" w:line="240" w:lineRule="auto"/>
      </w:pPr>
      <w:r>
        <w:separator/>
      </w:r>
    </w:p>
  </w:footnote>
  <w:footnote w:type="continuationSeparator" w:id="0">
    <w:p w:rsidR="00A175AD" w:rsidRDefault="00A175A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96EDA"/>
    <w:multiLevelType w:val="hybridMultilevel"/>
    <w:tmpl w:val="AFB2B728"/>
    <w:lvl w:ilvl="0" w:tplc="6BA4E1F2">
      <w:numFmt w:val="bullet"/>
      <w:lvlText w:val=""/>
      <w:lvlJc w:val="left"/>
      <w:pPr>
        <w:ind w:left="5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B6096D"/>
    <w:multiLevelType w:val="hybridMultilevel"/>
    <w:tmpl w:val="CE807DA0"/>
    <w:lvl w:ilvl="0" w:tplc="23A0332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2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DA"/>
    <w:rsid w:val="00000769"/>
    <w:rsid w:val="000042A2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0E526E"/>
    <w:rsid w:val="00124862"/>
    <w:rsid w:val="00160C88"/>
    <w:rsid w:val="001632C0"/>
    <w:rsid w:val="001727CA"/>
    <w:rsid w:val="001B0B3A"/>
    <w:rsid w:val="001C171C"/>
    <w:rsid w:val="001C66AD"/>
    <w:rsid w:val="001D38B2"/>
    <w:rsid w:val="001E7FCD"/>
    <w:rsid w:val="001F3377"/>
    <w:rsid w:val="002A5A17"/>
    <w:rsid w:val="002C56E6"/>
    <w:rsid w:val="00361E11"/>
    <w:rsid w:val="0040090B"/>
    <w:rsid w:val="00433D57"/>
    <w:rsid w:val="0046302A"/>
    <w:rsid w:val="004669AE"/>
    <w:rsid w:val="00487D2D"/>
    <w:rsid w:val="004D5D62"/>
    <w:rsid w:val="00504AA9"/>
    <w:rsid w:val="005112D0"/>
    <w:rsid w:val="00533D86"/>
    <w:rsid w:val="00540C88"/>
    <w:rsid w:val="00555681"/>
    <w:rsid w:val="00577E06"/>
    <w:rsid w:val="005A3BF7"/>
    <w:rsid w:val="005F2035"/>
    <w:rsid w:val="005F7990"/>
    <w:rsid w:val="00600AC2"/>
    <w:rsid w:val="00622682"/>
    <w:rsid w:val="00624076"/>
    <w:rsid w:val="0063739C"/>
    <w:rsid w:val="0067706E"/>
    <w:rsid w:val="00691944"/>
    <w:rsid w:val="006B248A"/>
    <w:rsid w:val="00703BBA"/>
    <w:rsid w:val="00727403"/>
    <w:rsid w:val="00744813"/>
    <w:rsid w:val="007466B2"/>
    <w:rsid w:val="00770F25"/>
    <w:rsid w:val="007B0A85"/>
    <w:rsid w:val="007B2E52"/>
    <w:rsid w:val="007C21F8"/>
    <w:rsid w:val="007C6A52"/>
    <w:rsid w:val="0080707A"/>
    <w:rsid w:val="008119CC"/>
    <w:rsid w:val="0082043E"/>
    <w:rsid w:val="00897331"/>
    <w:rsid w:val="008E14B0"/>
    <w:rsid w:val="008E203A"/>
    <w:rsid w:val="0091229C"/>
    <w:rsid w:val="00940E73"/>
    <w:rsid w:val="00950D39"/>
    <w:rsid w:val="00957357"/>
    <w:rsid w:val="009809E7"/>
    <w:rsid w:val="0098597D"/>
    <w:rsid w:val="00991FA9"/>
    <w:rsid w:val="009F49EA"/>
    <w:rsid w:val="009F60DD"/>
    <w:rsid w:val="009F619A"/>
    <w:rsid w:val="009F6DDE"/>
    <w:rsid w:val="00A175AD"/>
    <w:rsid w:val="00A254B7"/>
    <w:rsid w:val="00A370A8"/>
    <w:rsid w:val="00A73847"/>
    <w:rsid w:val="00A90467"/>
    <w:rsid w:val="00AC04F4"/>
    <w:rsid w:val="00AC50E0"/>
    <w:rsid w:val="00B208D4"/>
    <w:rsid w:val="00B27589"/>
    <w:rsid w:val="00B744C6"/>
    <w:rsid w:val="00B83727"/>
    <w:rsid w:val="00B931DA"/>
    <w:rsid w:val="00BD4753"/>
    <w:rsid w:val="00BD5CB1"/>
    <w:rsid w:val="00BE62EE"/>
    <w:rsid w:val="00C003BA"/>
    <w:rsid w:val="00C46878"/>
    <w:rsid w:val="00C82682"/>
    <w:rsid w:val="00C847C4"/>
    <w:rsid w:val="00CB4A51"/>
    <w:rsid w:val="00CB4B77"/>
    <w:rsid w:val="00CB698A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76540"/>
    <w:rsid w:val="00E914E7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20E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A12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  <w:ind w:right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2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9.9oclock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@9oclocks/video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2025-07-14T01:05:00Z</dcterms:created>
  <dcterms:modified xsi:type="dcterms:W3CDTF">2025-07-14T01:05:00Z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